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FC375" w14:textId="77777777" w:rsidR="008908E9" w:rsidRDefault="0004660D">
      <w:pPr>
        <w:pStyle w:val="Textbody"/>
        <w:jc w:val="center"/>
      </w:pPr>
      <w:r>
        <w:t> </w:t>
      </w:r>
    </w:p>
    <w:p w14:paraId="098A2D82" w14:textId="77777777" w:rsidR="008908E9" w:rsidRDefault="0004660D">
      <w:pPr>
        <w:pStyle w:val="Textbody"/>
        <w:jc w:val="center"/>
      </w:pPr>
      <w:r>
        <w:rPr>
          <w:b/>
          <w:sz w:val="32"/>
          <w:u w:val="single"/>
        </w:rPr>
        <w:t>雲林縣斗六槌球協會</w:t>
      </w:r>
    </w:p>
    <w:p w14:paraId="15008B14" w14:textId="77777777" w:rsidR="008908E9" w:rsidRDefault="0004660D">
      <w:pPr>
        <w:pStyle w:val="Textbody"/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支出憑證黏貼單</w:t>
      </w:r>
    </w:p>
    <w:p w14:paraId="50E4303E" w14:textId="77777777" w:rsidR="008908E9" w:rsidRDefault="0004660D">
      <w:pPr>
        <w:pStyle w:val="Textbody"/>
        <w:jc w:val="center"/>
      </w:pPr>
      <w:r>
        <w:t> 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7"/>
        <w:gridCol w:w="375"/>
        <w:gridCol w:w="1801"/>
        <w:gridCol w:w="347"/>
        <w:gridCol w:w="347"/>
        <w:gridCol w:w="360"/>
        <w:gridCol w:w="347"/>
        <w:gridCol w:w="347"/>
        <w:gridCol w:w="347"/>
        <w:gridCol w:w="347"/>
        <w:gridCol w:w="810"/>
        <w:gridCol w:w="2393"/>
      </w:tblGrid>
      <w:tr w:rsidR="008908E9" w14:paraId="3A4C4FC6" w14:textId="77777777">
        <w:tblPrEx>
          <w:tblCellMar>
            <w:top w:w="0" w:type="dxa"/>
            <w:bottom w:w="0" w:type="dxa"/>
          </w:tblCellMar>
        </w:tblPrEx>
        <w:tc>
          <w:tcPr>
            <w:tcW w:w="1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1B9A48" w14:textId="77777777" w:rsidR="008908E9" w:rsidRDefault="0004660D" w:rsidP="0004660D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憑證編號</w:t>
            </w:r>
          </w:p>
        </w:tc>
        <w:tc>
          <w:tcPr>
            <w:tcW w:w="2176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06FA9B3E" w14:textId="77777777" w:rsidR="008908E9" w:rsidRDefault="0004660D" w:rsidP="0004660D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預算項目</w:t>
            </w:r>
          </w:p>
        </w:tc>
        <w:tc>
          <w:tcPr>
            <w:tcW w:w="2442" w:type="dxa"/>
            <w:gridSpan w:val="7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57226041" w14:textId="77777777" w:rsidR="008908E9" w:rsidRDefault="0004660D" w:rsidP="0004660D">
            <w:pPr>
              <w:pStyle w:val="TableContents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憑證金額</w:t>
            </w:r>
          </w:p>
        </w:tc>
        <w:tc>
          <w:tcPr>
            <w:tcW w:w="320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5CD3896F" w14:textId="77777777" w:rsidR="008908E9" w:rsidRDefault="0004660D" w:rsidP="0004660D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用途說明</w:t>
            </w:r>
          </w:p>
        </w:tc>
      </w:tr>
      <w:tr w:rsidR="008908E9" w14:paraId="5847108B" w14:textId="77777777" w:rsidTr="0004660D">
        <w:tblPrEx>
          <w:tblCellMar>
            <w:top w:w="0" w:type="dxa"/>
            <w:bottom w:w="0" w:type="dxa"/>
          </w:tblCellMar>
        </w:tblPrEx>
        <w:tc>
          <w:tcPr>
            <w:tcW w:w="181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1C9D40B7" w14:textId="77777777" w:rsidR="008908E9" w:rsidRDefault="008908E9">
            <w:pPr>
              <w:pStyle w:val="TableContents"/>
              <w:spacing w:after="283"/>
              <w:jc w:val="center"/>
            </w:pPr>
          </w:p>
          <w:p w14:paraId="57C86187" w14:textId="77777777" w:rsidR="008908E9" w:rsidRDefault="008908E9">
            <w:pPr>
              <w:pStyle w:val="TableContents"/>
              <w:spacing w:after="283"/>
              <w:jc w:val="center"/>
            </w:pPr>
          </w:p>
          <w:p w14:paraId="3D5268F6" w14:textId="77777777" w:rsidR="008908E9" w:rsidRDefault="0004660D">
            <w:pPr>
              <w:pStyle w:val="TableContents"/>
              <w:spacing w:after="283"/>
              <w:jc w:val="center"/>
            </w:pPr>
            <w:r>
              <w:t>1</w:t>
            </w:r>
          </w:p>
          <w:p w14:paraId="1D9174F2" w14:textId="77777777" w:rsidR="008908E9" w:rsidRDefault="008908E9">
            <w:pPr>
              <w:pStyle w:val="TableContents"/>
              <w:spacing w:after="283"/>
              <w:jc w:val="center"/>
            </w:pPr>
          </w:p>
          <w:p w14:paraId="704017A4" w14:textId="77777777" w:rsidR="008908E9" w:rsidRDefault="008908E9">
            <w:pPr>
              <w:pStyle w:val="TableContents"/>
              <w:spacing w:after="283"/>
              <w:jc w:val="center"/>
            </w:pPr>
          </w:p>
        </w:tc>
        <w:tc>
          <w:tcPr>
            <w:tcW w:w="2176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5D7E377" w14:textId="77777777" w:rsidR="008908E9" w:rsidRDefault="0004660D">
            <w:pPr>
              <w:pStyle w:val="TableContents"/>
              <w:spacing w:after="283"/>
              <w:jc w:val="center"/>
            </w:pPr>
            <w:r>
              <w:t>公共意外責任險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63E33DC" w14:textId="77777777" w:rsidR="008908E9" w:rsidRDefault="0004660D" w:rsidP="0004660D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佰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B583A6A" w14:textId="77777777" w:rsidR="008908E9" w:rsidRDefault="0004660D" w:rsidP="0004660D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拾</w:t>
            </w:r>
          </w:p>
        </w:tc>
        <w:tc>
          <w:tcPr>
            <w:tcW w:w="3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2C5D6E4" w14:textId="77777777" w:rsidR="008908E9" w:rsidRDefault="0004660D" w:rsidP="0004660D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萬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AD1AF43" w14:textId="77777777" w:rsidR="008908E9" w:rsidRDefault="0004660D" w:rsidP="0004660D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仟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93D6D4B" w14:textId="77777777" w:rsidR="008908E9" w:rsidRDefault="0004660D" w:rsidP="0004660D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佰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4968274" w14:textId="77777777" w:rsidR="008908E9" w:rsidRDefault="0004660D" w:rsidP="0004660D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拾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D177C6C" w14:textId="77777777" w:rsidR="008908E9" w:rsidRDefault="0004660D" w:rsidP="0004660D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元</w:t>
            </w:r>
          </w:p>
        </w:tc>
        <w:tc>
          <w:tcPr>
            <w:tcW w:w="3203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90D24BD" w14:textId="77777777" w:rsidR="008908E9" w:rsidRDefault="0004660D" w:rsidP="0004660D">
            <w:pPr>
              <w:pStyle w:val="TableContents"/>
              <w:spacing w:after="283"/>
            </w:pPr>
            <w:r>
              <w:rPr>
                <w:rFonts w:ascii="標楷體" w:eastAsia="標楷體" w:hAnsi="標楷體"/>
                <w:sz w:val="28"/>
                <w:szCs w:val="28"/>
              </w:rPr>
              <w:t>辦理「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雲林縣</w:t>
            </w:r>
            <w:proofErr w:type="gramStart"/>
            <w:r>
              <w:rPr>
                <w:rFonts w:ascii="標楷體" w:eastAsia="標楷體" w:hAnsi="標楷體"/>
                <w:bCs/>
                <w:sz w:val="28"/>
                <w:szCs w:val="28"/>
              </w:rPr>
              <w:t>斗</w:t>
            </w:r>
            <w:proofErr w:type="gramEnd"/>
            <w:r>
              <w:rPr>
                <w:rFonts w:ascii="標楷體" w:eastAsia="標楷體" w:hAnsi="標楷體"/>
                <w:bCs/>
                <w:sz w:val="28"/>
                <w:szCs w:val="28"/>
              </w:rPr>
              <w:t>協</w:t>
            </w:r>
            <w:r>
              <w:rPr>
                <w:rFonts w:ascii="標楷體" w:eastAsia="標楷體" w:hAnsi="標楷體"/>
                <w:sz w:val="28"/>
                <w:szCs w:val="28"/>
              </w:rPr>
              <w:t>115</w:t>
            </w:r>
            <w:r>
              <w:rPr>
                <w:rFonts w:ascii="標楷體" w:eastAsia="標楷體" w:hAnsi="標楷體"/>
                <w:sz w:val="28"/>
                <w:szCs w:val="28"/>
              </w:rPr>
              <w:t>年理事長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盃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槌球邀請賽暨社會福利宣導活動</w:t>
            </w: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」</w:t>
            </w:r>
            <w:r>
              <w:rPr>
                <w:rFonts w:ascii="標楷體" w:eastAsia="標楷體" w:hAnsi="標楷體"/>
                <w:sz w:val="28"/>
                <w:szCs w:val="28"/>
              </w:rPr>
              <w:t>投保活動期間參加人員保險</w:t>
            </w:r>
            <w:r>
              <w:rPr>
                <w:rFonts w:ascii="標楷體" w:eastAsia="標楷體" w:hAnsi="標楷體"/>
                <w:sz w:val="28"/>
                <w:szCs w:val="28"/>
              </w:rPr>
              <w:t> </w:t>
            </w:r>
          </w:p>
        </w:tc>
      </w:tr>
      <w:tr w:rsidR="008908E9" w14:paraId="469D5ACD" w14:textId="77777777">
        <w:tblPrEx>
          <w:tblCellMar>
            <w:top w:w="0" w:type="dxa"/>
            <w:bottom w:w="0" w:type="dxa"/>
          </w:tblCellMar>
        </w:tblPrEx>
        <w:tc>
          <w:tcPr>
            <w:tcW w:w="18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395292F1" w14:textId="77777777" w:rsidR="008908E9" w:rsidRDefault="008908E9">
            <w:pPr>
              <w:widowControl/>
            </w:pPr>
          </w:p>
        </w:tc>
        <w:tc>
          <w:tcPr>
            <w:tcW w:w="2176" w:type="dxa"/>
            <w:gridSpan w:val="2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FDBF75A" w14:textId="77777777" w:rsidR="008908E9" w:rsidRDefault="008908E9">
            <w:pPr>
              <w:widowControl/>
            </w:pP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4ACFC55" w14:textId="77777777" w:rsidR="008908E9" w:rsidRDefault="0004660D">
            <w:pPr>
              <w:pStyle w:val="TableContents"/>
              <w:spacing w:after="283"/>
              <w:jc w:val="center"/>
            </w:pPr>
            <w:r>
              <w:t>-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B590B0B" w14:textId="77777777" w:rsidR="008908E9" w:rsidRDefault="0004660D">
            <w:pPr>
              <w:pStyle w:val="TableContents"/>
              <w:spacing w:after="283"/>
              <w:jc w:val="center"/>
            </w:pPr>
            <w:r>
              <w:t>-</w:t>
            </w:r>
          </w:p>
        </w:tc>
        <w:tc>
          <w:tcPr>
            <w:tcW w:w="3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42096762" w14:textId="77777777" w:rsidR="008908E9" w:rsidRDefault="0004660D">
            <w:pPr>
              <w:pStyle w:val="TableContents"/>
              <w:spacing w:after="283"/>
              <w:jc w:val="center"/>
            </w:pPr>
            <w:r>
              <w:t>-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DCFF1E4" w14:textId="77777777" w:rsidR="008908E9" w:rsidRDefault="0004660D">
            <w:pPr>
              <w:pStyle w:val="TableContents"/>
              <w:spacing w:after="283"/>
              <w:jc w:val="center"/>
            </w:pPr>
            <w:r>
              <w:t>2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2D7FA91F" w14:textId="77777777" w:rsidR="008908E9" w:rsidRDefault="0004660D">
            <w:pPr>
              <w:pStyle w:val="TableContents"/>
              <w:spacing w:after="283"/>
              <w:jc w:val="center"/>
            </w:pPr>
            <w:r>
              <w:t>0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587D651" w14:textId="77777777" w:rsidR="008908E9" w:rsidRDefault="0004660D">
            <w:pPr>
              <w:pStyle w:val="TableContents"/>
              <w:spacing w:after="283"/>
              <w:jc w:val="center"/>
            </w:pPr>
            <w:r>
              <w:t>0</w:t>
            </w:r>
          </w:p>
        </w:tc>
        <w:tc>
          <w:tcPr>
            <w:tcW w:w="3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1735A2EA" w14:textId="77777777" w:rsidR="008908E9" w:rsidRDefault="0004660D">
            <w:pPr>
              <w:pStyle w:val="TableContents"/>
              <w:spacing w:after="283"/>
              <w:jc w:val="center"/>
            </w:pPr>
            <w:r>
              <w:t>0</w:t>
            </w:r>
          </w:p>
        </w:tc>
        <w:tc>
          <w:tcPr>
            <w:tcW w:w="3203" w:type="dxa"/>
            <w:gridSpan w:val="2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FB7BB67" w14:textId="77777777" w:rsidR="008908E9" w:rsidRDefault="008908E9">
            <w:pPr>
              <w:widowControl/>
            </w:pPr>
          </w:p>
        </w:tc>
      </w:tr>
      <w:tr w:rsidR="008908E9" w14:paraId="113BFDFB" w14:textId="77777777">
        <w:tblPrEx>
          <w:tblCellMar>
            <w:top w:w="0" w:type="dxa"/>
            <w:bottom w:w="0" w:type="dxa"/>
          </w:tblCellMar>
        </w:tblPrEx>
        <w:tc>
          <w:tcPr>
            <w:tcW w:w="219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1DB13208" w14:textId="77777777" w:rsidR="008908E9" w:rsidRDefault="0004660D" w:rsidP="0004660D">
            <w:pPr>
              <w:pStyle w:val="TableContents"/>
              <w:jc w:val="center"/>
            </w:pPr>
            <w:r>
              <w:rPr>
                <w:b/>
              </w:rPr>
              <w:t>主辦人</w:t>
            </w:r>
            <w:r>
              <w:rPr>
                <w:b/>
              </w:rPr>
              <w:t>/</w:t>
            </w:r>
            <w:r>
              <w:rPr>
                <w:b/>
              </w:rPr>
              <w:t>經手人</w:t>
            </w:r>
          </w:p>
        </w:tc>
        <w:tc>
          <w:tcPr>
            <w:tcW w:w="2495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31D9224B" w14:textId="77777777" w:rsidR="008908E9" w:rsidRDefault="0004660D" w:rsidP="0004660D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會計</w:t>
            </w:r>
          </w:p>
        </w:tc>
        <w:tc>
          <w:tcPr>
            <w:tcW w:w="2558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205525D" w14:textId="77777777" w:rsidR="008908E9" w:rsidRDefault="0004660D" w:rsidP="0004660D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常務監事</w:t>
            </w:r>
          </w:p>
        </w:tc>
        <w:tc>
          <w:tcPr>
            <w:tcW w:w="23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51359FB0" w14:textId="77777777" w:rsidR="008908E9" w:rsidRDefault="0004660D" w:rsidP="0004660D">
            <w:pPr>
              <w:pStyle w:val="TableContents"/>
            </w:pPr>
            <w:r>
              <w:rPr>
                <w:b/>
              </w:rPr>
              <w:t>負責人</w:t>
            </w:r>
            <w:r>
              <w:rPr>
                <w:b/>
              </w:rPr>
              <w:t>/</w:t>
            </w:r>
            <w:r>
              <w:rPr>
                <w:b/>
              </w:rPr>
              <w:t>理事長</w:t>
            </w:r>
          </w:p>
        </w:tc>
      </w:tr>
      <w:tr w:rsidR="008908E9" w14:paraId="3C2D4BBD" w14:textId="77777777">
        <w:tblPrEx>
          <w:tblCellMar>
            <w:top w:w="0" w:type="dxa"/>
            <w:bottom w:w="0" w:type="dxa"/>
          </w:tblCellMar>
        </w:tblPrEx>
        <w:trPr>
          <w:trHeight w:val="1274"/>
        </w:trPr>
        <w:tc>
          <w:tcPr>
            <w:tcW w:w="219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458B2DE5" w14:textId="77777777" w:rsidR="008908E9" w:rsidRDefault="008908E9">
            <w:pPr>
              <w:pStyle w:val="TableContents"/>
              <w:spacing w:after="283"/>
              <w:jc w:val="center"/>
            </w:pPr>
          </w:p>
        </w:tc>
        <w:tc>
          <w:tcPr>
            <w:tcW w:w="2495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76C8E60" w14:textId="77777777" w:rsidR="008908E9" w:rsidRDefault="008908E9">
            <w:pPr>
              <w:pStyle w:val="TableContents"/>
              <w:spacing w:after="283"/>
              <w:jc w:val="center"/>
            </w:pPr>
          </w:p>
        </w:tc>
        <w:tc>
          <w:tcPr>
            <w:tcW w:w="2558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A9EA6BB" w14:textId="77777777" w:rsidR="008908E9" w:rsidRDefault="008908E9">
            <w:pPr>
              <w:pStyle w:val="TableContents"/>
              <w:spacing w:after="283"/>
              <w:jc w:val="center"/>
            </w:pPr>
          </w:p>
        </w:tc>
        <w:tc>
          <w:tcPr>
            <w:tcW w:w="239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36F3411" w14:textId="77777777" w:rsidR="008908E9" w:rsidRDefault="008908E9">
            <w:pPr>
              <w:pStyle w:val="TableContents"/>
              <w:spacing w:after="283"/>
              <w:jc w:val="center"/>
            </w:pPr>
          </w:p>
        </w:tc>
      </w:tr>
      <w:tr w:rsidR="008908E9" w14:paraId="52732846" w14:textId="77777777">
        <w:tblPrEx>
          <w:tblCellMar>
            <w:top w:w="0" w:type="dxa"/>
            <w:bottom w:w="0" w:type="dxa"/>
          </w:tblCellMar>
        </w:tblPrEx>
        <w:tc>
          <w:tcPr>
            <w:tcW w:w="18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F6A27" w14:textId="77777777" w:rsidR="008908E9" w:rsidRDefault="008908E9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82180" w14:textId="77777777" w:rsidR="008908E9" w:rsidRDefault="008908E9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8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A0257" w14:textId="77777777" w:rsidR="008908E9" w:rsidRDefault="008908E9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8B174" w14:textId="77777777" w:rsidR="008908E9" w:rsidRDefault="008908E9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C6D8F" w14:textId="77777777" w:rsidR="008908E9" w:rsidRDefault="008908E9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3C631" w14:textId="77777777" w:rsidR="008908E9" w:rsidRDefault="008908E9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704F8" w14:textId="77777777" w:rsidR="008908E9" w:rsidRDefault="008908E9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6564A" w14:textId="77777777" w:rsidR="008908E9" w:rsidRDefault="008908E9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93790" w14:textId="77777777" w:rsidR="008908E9" w:rsidRDefault="008908E9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5719E" w14:textId="77777777" w:rsidR="008908E9" w:rsidRDefault="008908E9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8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4A03A" w14:textId="77777777" w:rsidR="008908E9" w:rsidRDefault="008908E9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23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3A525" w14:textId="77777777" w:rsidR="008908E9" w:rsidRDefault="008908E9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26DCE93D" w14:textId="77777777" w:rsidR="008908E9" w:rsidRDefault="0004660D">
      <w:pPr>
        <w:pStyle w:val="Textbody"/>
        <w:jc w:val="center"/>
      </w:pPr>
      <w:r>
        <w:rPr>
          <w:b/>
        </w:rPr>
        <w:t>--------------</w:t>
      </w:r>
      <w:r>
        <w:rPr>
          <w:b/>
        </w:rPr>
        <w:t>憑</w:t>
      </w:r>
      <w:r>
        <w:rPr>
          <w:b/>
        </w:rPr>
        <w:t>------------</w:t>
      </w:r>
      <w:r>
        <w:rPr>
          <w:b/>
        </w:rPr>
        <w:t>證</w:t>
      </w:r>
      <w:r>
        <w:rPr>
          <w:b/>
        </w:rPr>
        <w:t>----------</w:t>
      </w:r>
      <w:proofErr w:type="gramStart"/>
      <w:r>
        <w:rPr>
          <w:b/>
        </w:rPr>
        <w:t>黏</w:t>
      </w:r>
      <w:proofErr w:type="gramEnd"/>
      <w:r>
        <w:rPr>
          <w:b/>
        </w:rPr>
        <w:t>----------</w:t>
      </w:r>
      <w:r>
        <w:rPr>
          <w:b/>
        </w:rPr>
        <w:t>貼</w:t>
      </w:r>
      <w:r>
        <w:rPr>
          <w:b/>
        </w:rPr>
        <w:t>----------</w:t>
      </w:r>
      <w:r>
        <w:rPr>
          <w:b/>
        </w:rPr>
        <w:t>處</w:t>
      </w:r>
      <w:r>
        <w:rPr>
          <w:b/>
        </w:rPr>
        <w:t>---------------</w:t>
      </w:r>
    </w:p>
    <w:p w14:paraId="03EC8602" w14:textId="77777777" w:rsidR="008908E9" w:rsidRDefault="008908E9">
      <w:pPr>
        <w:pStyle w:val="Textbody"/>
        <w:jc w:val="center"/>
      </w:pPr>
    </w:p>
    <w:sectPr w:rsidR="008908E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07778" w14:textId="77777777" w:rsidR="0004660D" w:rsidRDefault="0004660D">
      <w:r>
        <w:separator/>
      </w:r>
    </w:p>
  </w:endnote>
  <w:endnote w:type="continuationSeparator" w:id="0">
    <w:p w14:paraId="65F5E3BD" w14:textId="77777777" w:rsidR="0004660D" w:rsidRDefault="00046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57431" w14:textId="77777777" w:rsidR="0004660D" w:rsidRDefault="0004660D">
      <w:r>
        <w:rPr>
          <w:color w:val="000000"/>
        </w:rPr>
        <w:separator/>
      </w:r>
    </w:p>
  </w:footnote>
  <w:footnote w:type="continuationSeparator" w:id="0">
    <w:p w14:paraId="64F4CDE5" w14:textId="77777777" w:rsidR="0004660D" w:rsidRDefault="000466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908E9"/>
    <w:rsid w:val="0004660D"/>
    <w:rsid w:val="006D298A"/>
    <w:rsid w:val="0089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0DDBF"/>
  <w15:docId w15:val="{C9171BB3-22FC-45C2-87E7-85FFF295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5">
    <w:name w:val="header"/>
    <w:basedOn w:val="a"/>
    <w:link w:val="a6"/>
    <w:uiPriority w:val="99"/>
    <w:unhideWhenUsed/>
    <w:rsid w:val="0004660D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6">
    <w:name w:val="頁首 字元"/>
    <w:basedOn w:val="a0"/>
    <w:link w:val="a5"/>
    <w:uiPriority w:val="99"/>
    <w:rsid w:val="0004660D"/>
    <w:rPr>
      <w:rFonts w:cs="Mangal"/>
      <w:sz w:val="20"/>
      <w:szCs w:val="18"/>
    </w:rPr>
  </w:style>
  <w:style w:type="paragraph" w:styleId="a7">
    <w:name w:val="footer"/>
    <w:basedOn w:val="a"/>
    <w:link w:val="a8"/>
    <w:uiPriority w:val="99"/>
    <w:unhideWhenUsed/>
    <w:rsid w:val="0004660D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8">
    <w:name w:val="頁尾 字元"/>
    <w:basedOn w:val="a0"/>
    <w:link w:val="a7"/>
    <w:uiPriority w:val="99"/>
    <w:rsid w:val="0004660D"/>
    <w:rPr>
      <w:rFonts w:cs="Mangal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林美霞</dc:creator>
  <cp:lastModifiedBy>林美霞</cp:lastModifiedBy>
  <cp:revision>2</cp:revision>
  <dcterms:created xsi:type="dcterms:W3CDTF">2026-09-22T01:59:00Z</dcterms:created>
  <dcterms:modified xsi:type="dcterms:W3CDTF">2026-09-22T01:59:00Z</dcterms:modified>
</cp:coreProperties>
</file>