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4F3F" w14:textId="77777777" w:rsidR="00812C0E" w:rsidRDefault="00B108E9">
      <w:pPr>
        <w:pStyle w:val="Textbody"/>
        <w:jc w:val="center"/>
      </w:pPr>
      <w:r>
        <w:t> </w:t>
      </w:r>
    </w:p>
    <w:p w14:paraId="2739200B" w14:textId="77777777" w:rsidR="00812C0E" w:rsidRDefault="00B108E9">
      <w:pPr>
        <w:pStyle w:val="Textbody"/>
        <w:jc w:val="center"/>
      </w:pPr>
      <w:r>
        <w:rPr>
          <w:b/>
          <w:sz w:val="32"/>
          <w:u w:val="single"/>
        </w:rPr>
        <w:t>雲林縣斗六槌球協會</w:t>
      </w:r>
    </w:p>
    <w:p w14:paraId="558F1F03" w14:textId="77777777" w:rsidR="00812C0E" w:rsidRDefault="00B108E9">
      <w:pPr>
        <w:pStyle w:val="Textbody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支出憑證黏貼單</w:t>
      </w:r>
    </w:p>
    <w:p w14:paraId="6EA587D6" w14:textId="77777777" w:rsidR="00812C0E" w:rsidRDefault="00B108E9">
      <w:pPr>
        <w:pStyle w:val="Textbody"/>
        <w:jc w:val="center"/>
      </w:pPr>
      <w: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7"/>
        <w:gridCol w:w="375"/>
        <w:gridCol w:w="1801"/>
        <w:gridCol w:w="347"/>
        <w:gridCol w:w="347"/>
        <w:gridCol w:w="360"/>
        <w:gridCol w:w="347"/>
        <w:gridCol w:w="347"/>
        <w:gridCol w:w="347"/>
        <w:gridCol w:w="347"/>
        <w:gridCol w:w="810"/>
        <w:gridCol w:w="2393"/>
      </w:tblGrid>
      <w:tr w:rsidR="00812C0E" w14:paraId="1F932298" w14:textId="77777777" w:rsidTr="00B108E9">
        <w:tblPrEx>
          <w:tblCellMar>
            <w:top w:w="0" w:type="dxa"/>
            <w:bottom w:w="0" w:type="dxa"/>
          </w:tblCellMar>
        </w:tblPrEx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8FD19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憑證編號</w:t>
            </w:r>
          </w:p>
        </w:tc>
        <w:tc>
          <w:tcPr>
            <w:tcW w:w="217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3F298B2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預算項目</w:t>
            </w:r>
          </w:p>
        </w:tc>
        <w:tc>
          <w:tcPr>
            <w:tcW w:w="2442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CD8E517" w14:textId="77777777" w:rsidR="00812C0E" w:rsidRDefault="00B108E9" w:rsidP="00B108E9">
            <w:pPr>
              <w:pStyle w:val="TableContents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憑證金額</w:t>
            </w:r>
          </w:p>
        </w:tc>
        <w:tc>
          <w:tcPr>
            <w:tcW w:w="320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7D98A14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用途說明</w:t>
            </w:r>
          </w:p>
        </w:tc>
      </w:tr>
      <w:tr w:rsidR="00812C0E" w14:paraId="32F9ED6D" w14:textId="77777777" w:rsidTr="00B108E9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AA2E853" w14:textId="77777777" w:rsidR="00812C0E" w:rsidRDefault="00812C0E">
            <w:pPr>
              <w:pStyle w:val="TableContents"/>
              <w:spacing w:after="283"/>
              <w:jc w:val="center"/>
            </w:pPr>
          </w:p>
          <w:p w14:paraId="06B7A075" w14:textId="77777777" w:rsidR="00812C0E" w:rsidRDefault="00812C0E">
            <w:pPr>
              <w:pStyle w:val="TableContents"/>
              <w:spacing w:after="283"/>
              <w:jc w:val="center"/>
            </w:pPr>
          </w:p>
          <w:p w14:paraId="4D9355FC" w14:textId="77777777" w:rsidR="00812C0E" w:rsidRDefault="00B108E9">
            <w:pPr>
              <w:pStyle w:val="TableContents"/>
              <w:spacing w:after="283"/>
              <w:jc w:val="center"/>
            </w:pPr>
            <w:r>
              <w:t>2</w:t>
            </w:r>
          </w:p>
          <w:p w14:paraId="28568834" w14:textId="77777777" w:rsidR="00812C0E" w:rsidRDefault="00812C0E">
            <w:pPr>
              <w:pStyle w:val="TableContents"/>
              <w:spacing w:after="283"/>
              <w:jc w:val="center"/>
            </w:pPr>
          </w:p>
          <w:p w14:paraId="1AB3FCB3" w14:textId="77777777" w:rsidR="00812C0E" w:rsidRDefault="00812C0E">
            <w:pPr>
              <w:pStyle w:val="TableContents"/>
              <w:spacing w:after="283"/>
              <w:jc w:val="center"/>
            </w:pPr>
          </w:p>
        </w:tc>
        <w:tc>
          <w:tcPr>
            <w:tcW w:w="2176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5F20F49" w14:textId="6D02F961" w:rsidR="00812C0E" w:rsidRDefault="00B108E9">
            <w:pPr>
              <w:pStyle w:val="TableContents"/>
              <w:spacing w:after="283"/>
              <w:jc w:val="center"/>
            </w:pPr>
            <w:r>
              <w:t>大會布置歐式帳</w:t>
            </w:r>
            <w:r>
              <w:rPr>
                <w:rFonts w:hint="eastAsia"/>
              </w:rPr>
              <w:t>棚、</w:t>
            </w:r>
            <w:r>
              <w:t>音響</w:t>
            </w:r>
            <w:r>
              <w:t>租金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2411619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5F987DD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0DDE766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萬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C032425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仟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8E9574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C086047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862552A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元</w:t>
            </w:r>
          </w:p>
        </w:tc>
        <w:tc>
          <w:tcPr>
            <w:tcW w:w="320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6A1023" w14:textId="3E350C3C" w:rsidR="00812C0E" w:rsidRDefault="00B108E9" w:rsidP="00B108E9">
            <w:pPr>
              <w:pStyle w:val="TableContents"/>
              <w:spacing w:after="283"/>
            </w:pPr>
            <w:r>
              <w:rPr>
                <w:rFonts w:ascii="標楷體" w:eastAsia="標楷體" w:hAnsi="標楷體"/>
                <w:sz w:val="28"/>
                <w:szCs w:val="28"/>
              </w:rPr>
              <w:t>辦理「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雲林縣</w:t>
            </w:r>
            <w:proofErr w:type="gramStart"/>
            <w:r>
              <w:rPr>
                <w:rFonts w:ascii="標楷體" w:eastAsia="標楷體" w:hAnsi="標楷體"/>
                <w:bCs/>
                <w:sz w:val="28"/>
                <w:szCs w:val="28"/>
              </w:rPr>
              <w:t>斗</w:t>
            </w:r>
            <w:proofErr w:type="gramEnd"/>
            <w:r>
              <w:rPr>
                <w:rFonts w:ascii="標楷體" w:eastAsia="標楷體" w:hAnsi="標楷體"/>
                <w:bCs/>
                <w:sz w:val="28"/>
                <w:szCs w:val="28"/>
              </w:rPr>
              <w:t>協</w:t>
            </w:r>
            <w:r>
              <w:rPr>
                <w:rFonts w:ascii="標楷體" w:eastAsia="標楷體" w:hAnsi="標楷體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sz w:val="28"/>
                <w:szCs w:val="28"/>
              </w:rPr>
              <w:t>年理事長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槌球邀請賽暨社會福利宣導活動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sz w:val="28"/>
                <w:szCs w:val="28"/>
              </w:rPr>
              <w:t>大會布置歐式帳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棚、</w:t>
            </w:r>
            <w:r>
              <w:rPr>
                <w:rFonts w:ascii="標楷體" w:eastAsia="標楷體" w:hAnsi="標楷體"/>
                <w:sz w:val="28"/>
                <w:szCs w:val="28"/>
              </w:rPr>
              <w:t>音響租金</w:t>
            </w:r>
          </w:p>
        </w:tc>
      </w:tr>
      <w:tr w:rsidR="00812C0E" w14:paraId="299D4FB3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91638DA" w14:textId="77777777" w:rsidR="00812C0E" w:rsidRDefault="00812C0E">
            <w:pPr>
              <w:widowControl/>
            </w:pPr>
          </w:p>
        </w:tc>
        <w:tc>
          <w:tcPr>
            <w:tcW w:w="2176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48FDD43" w14:textId="77777777" w:rsidR="00812C0E" w:rsidRDefault="00812C0E">
            <w:pPr>
              <w:widowControl/>
            </w:pP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E28138E" w14:textId="77777777" w:rsidR="00812C0E" w:rsidRDefault="00B108E9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82FB9D" w14:textId="77777777" w:rsidR="00812C0E" w:rsidRDefault="00B108E9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FB8563" w14:textId="77777777" w:rsidR="00812C0E" w:rsidRDefault="00B108E9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38E826" w14:textId="77777777" w:rsidR="00812C0E" w:rsidRDefault="00B108E9">
            <w:pPr>
              <w:pStyle w:val="TableContents"/>
              <w:spacing w:after="283"/>
              <w:jc w:val="center"/>
            </w:pPr>
            <w:r>
              <w:t>5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B2EFB0E" w14:textId="77777777" w:rsidR="00812C0E" w:rsidRDefault="00B108E9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4622EAA" w14:textId="77777777" w:rsidR="00812C0E" w:rsidRDefault="00B108E9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A4FCC9" w14:textId="77777777" w:rsidR="00812C0E" w:rsidRDefault="00B108E9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203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827A5E" w14:textId="77777777" w:rsidR="00812C0E" w:rsidRDefault="00812C0E">
            <w:pPr>
              <w:widowControl/>
            </w:pPr>
          </w:p>
        </w:tc>
      </w:tr>
      <w:tr w:rsidR="00812C0E" w14:paraId="45B95AD8" w14:textId="77777777" w:rsidTr="00B108E9">
        <w:tblPrEx>
          <w:tblCellMar>
            <w:top w:w="0" w:type="dxa"/>
            <w:bottom w:w="0" w:type="dxa"/>
          </w:tblCellMar>
        </w:tblPrEx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3076111" w14:textId="77777777" w:rsidR="00812C0E" w:rsidRDefault="00B108E9" w:rsidP="00B108E9">
            <w:pPr>
              <w:pStyle w:val="TableContents"/>
              <w:jc w:val="center"/>
            </w:pPr>
            <w:r>
              <w:rPr>
                <w:b/>
              </w:rPr>
              <w:t>主辦人</w:t>
            </w:r>
            <w:r>
              <w:rPr>
                <w:b/>
              </w:rPr>
              <w:t>/</w:t>
            </w:r>
            <w:r>
              <w:rPr>
                <w:b/>
              </w:rPr>
              <w:t>經手人</w:t>
            </w: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D239741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會計</w:t>
            </w: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96E566D" w14:textId="77777777" w:rsidR="00812C0E" w:rsidRDefault="00B108E9" w:rsidP="00B108E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常務監事</w:t>
            </w: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8F68E2F" w14:textId="77777777" w:rsidR="00812C0E" w:rsidRDefault="00B108E9" w:rsidP="00B108E9">
            <w:pPr>
              <w:pStyle w:val="TableContents"/>
              <w:jc w:val="center"/>
            </w:pPr>
            <w:r>
              <w:rPr>
                <w:b/>
              </w:rPr>
              <w:t>負責人</w:t>
            </w:r>
            <w:r>
              <w:rPr>
                <w:b/>
              </w:rPr>
              <w:t>/</w:t>
            </w:r>
            <w:r>
              <w:rPr>
                <w:b/>
              </w:rPr>
              <w:t>理事長</w:t>
            </w:r>
          </w:p>
        </w:tc>
      </w:tr>
      <w:tr w:rsidR="00812C0E" w14:paraId="78B40570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2DEEC07" w14:textId="77777777" w:rsidR="00812C0E" w:rsidRDefault="00812C0E">
            <w:pPr>
              <w:pStyle w:val="TableContents"/>
              <w:spacing w:after="283"/>
              <w:jc w:val="center"/>
            </w:pP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D11C765" w14:textId="77777777" w:rsidR="00812C0E" w:rsidRDefault="00812C0E">
            <w:pPr>
              <w:pStyle w:val="TableContents"/>
              <w:spacing w:after="283"/>
              <w:jc w:val="center"/>
            </w:pP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E1B5B76" w14:textId="77777777" w:rsidR="00812C0E" w:rsidRDefault="00812C0E">
            <w:pPr>
              <w:pStyle w:val="TableContents"/>
              <w:spacing w:after="283"/>
              <w:jc w:val="center"/>
            </w:pP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A909BC0" w14:textId="77777777" w:rsidR="00812C0E" w:rsidRDefault="00812C0E">
            <w:pPr>
              <w:pStyle w:val="TableContents"/>
              <w:spacing w:after="283"/>
              <w:jc w:val="center"/>
            </w:pPr>
          </w:p>
        </w:tc>
      </w:tr>
      <w:tr w:rsidR="00812C0E" w14:paraId="1AD5F74C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1A116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D8529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8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4A43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DA69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C18B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FAB58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D0B22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11215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9DB3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1AF59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C292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3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541B0" w14:textId="77777777" w:rsidR="00812C0E" w:rsidRDefault="00812C0E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1D7CE9EA" w14:textId="77777777" w:rsidR="00812C0E" w:rsidRDefault="00B108E9">
      <w:pPr>
        <w:pStyle w:val="Textbody"/>
        <w:jc w:val="center"/>
      </w:pPr>
      <w:r>
        <w:rPr>
          <w:b/>
        </w:rPr>
        <w:t>--------------</w:t>
      </w:r>
      <w:r>
        <w:rPr>
          <w:b/>
        </w:rPr>
        <w:t>憑</w:t>
      </w:r>
      <w:r>
        <w:rPr>
          <w:b/>
        </w:rPr>
        <w:t>------------</w:t>
      </w:r>
      <w:r>
        <w:rPr>
          <w:b/>
        </w:rPr>
        <w:t>證</w:t>
      </w:r>
      <w:r>
        <w:rPr>
          <w:b/>
        </w:rPr>
        <w:t>----------</w:t>
      </w:r>
      <w:proofErr w:type="gramStart"/>
      <w:r>
        <w:rPr>
          <w:b/>
        </w:rPr>
        <w:t>黏</w:t>
      </w:r>
      <w:proofErr w:type="gramEnd"/>
      <w:r>
        <w:rPr>
          <w:b/>
        </w:rPr>
        <w:t>----------</w:t>
      </w:r>
      <w:r>
        <w:rPr>
          <w:b/>
        </w:rPr>
        <w:t>貼</w:t>
      </w:r>
      <w:r>
        <w:rPr>
          <w:b/>
        </w:rPr>
        <w:t>----------</w:t>
      </w:r>
      <w:r>
        <w:rPr>
          <w:b/>
        </w:rPr>
        <w:t>處</w:t>
      </w:r>
      <w:r>
        <w:rPr>
          <w:b/>
        </w:rPr>
        <w:t>---------------</w:t>
      </w:r>
    </w:p>
    <w:p w14:paraId="5C267E89" w14:textId="77777777" w:rsidR="00812C0E" w:rsidRDefault="00812C0E">
      <w:pPr>
        <w:pStyle w:val="Textbody"/>
        <w:jc w:val="center"/>
      </w:pPr>
    </w:p>
    <w:sectPr w:rsidR="00812C0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00C3" w14:textId="77777777" w:rsidR="00B108E9" w:rsidRDefault="00B108E9">
      <w:r>
        <w:separator/>
      </w:r>
    </w:p>
  </w:endnote>
  <w:endnote w:type="continuationSeparator" w:id="0">
    <w:p w14:paraId="3947F899" w14:textId="77777777" w:rsidR="00B108E9" w:rsidRDefault="00B10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2683" w14:textId="77777777" w:rsidR="00B108E9" w:rsidRDefault="00B108E9">
      <w:r>
        <w:rPr>
          <w:color w:val="000000"/>
        </w:rPr>
        <w:separator/>
      </w:r>
    </w:p>
  </w:footnote>
  <w:footnote w:type="continuationSeparator" w:id="0">
    <w:p w14:paraId="242DB79F" w14:textId="77777777" w:rsidR="00B108E9" w:rsidRDefault="00B10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12C0E"/>
    <w:rsid w:val="006D298A"/>
    <w:rsid w:val="00812C0E"/>
    <w:rsid w:val="00B1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D0F7E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a"/>
    <w:link w:val="a6"/>
    <w:uiPriority w:val="99"/>
    <w:unhideWhenUsed/>
    <w:rsid w:val="00B108E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B108E9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B108E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B108E9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2026-09-22T02:02:00Z</dcterms:created>
  <dcterms:modified xsi:type="dcterms:W3CDTF">2026-09-22T02:02:00Z</dcterms:modified>
</cp:coreProperties>
</file>