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DF136" w14:textId="77777777" w:rsidR="00D17261" w:rsidRDefault="001C7F05">
      <w:pPr>
        <w:pStyle w:val="Textbody"/>
        <w:jc w:val="center"/>
      </w:pPr>
      <w:r>
        <w:t> </w:t>
      </w:r>
    </w:p>
    <w:p w14:paraId="067B8175" w14:textId="77777777" w:rsidR="00D17261" w:rsidRDefault="001C7F05">
      <w:pPr>
        <w:pStyle w:val="Textbody"/>
        <w:jc w:val="center"/>
      </w:pPr>
      <w:r>
        <w:rPr>
          <w:b/>
          <w:sz w:val="32"/>
          <w:u w:val="single"/>
        </w:rPr>
        <w:t>雲林縣斗六槌球協會</w:t>
      </w:r>
    </w:p>
    <w:p w14:paraId="4B221B01" w14:textId="77777777" w:rsidR="00D17261" w:rsidRDefault="001C7F05">
      <w:pPr>
        <w:pStyle w:val="Textbody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支出憑證黏貼單</w:t>
      </w:r>
    </w:p>
    <w:p w14:paraId="7672C35C" w14:textId="77777777" w:rsidR="00D17261" w:rsidRDefault="001C7F05">
      <w:pPr>
        <w:pStyle w:val="Textbody"/>
        <w:jc w:val="center"/>
      </w:pPr>
      <w:r>
        <w:t> 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7"/>
        <w:gridCol w:w="375"/>
        <w:gridCol w:w="1801"/>
        <w:gridCol w:w="347"/>
        <w:gridCol w:w="347"/>
        <w:gridCol w:w="360"/>
        <w:gridCol w:w="347"/>
        <w:gridCol w:w="347"/>
        <w:gridCol w:w="347"/>
        <w:gridCol w:w="347"/>
        <w:gridCol w:w="810"/>
        <w:gridCol w:w="2393"/>
      </w:tblGrid>
      <w:tr w:rsidR="00D17261" w14:paraId="300AACEE" w14:textId="77777777">
        <w:tblPrEx>
          <w:tblCellMar>
            <w:top w:w="0" w:type="dxa"/>
            <w:bottom w:w="0" w:type="dxa"/>
          </w:tblCellMar>
        </w:tblPrEx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BDA3FF" w14:textId="77777777" w:rsidR="00D17261" w:rsidRDefault="001C7F05" w:rsidP="001C7F0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憑證編號</w:t>
            </w:r>
          </w:p>
        </w:tc>
        <w:tc>
          <w:tcPr>
            <w:tcW w:w="2176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54945FB" w14:textId="77777777" w:rsidR="00D17261" w:rsidRDefault="001C7F05" w:rsidP="001C7F0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預算項目</w:t>
            </w:r>
          </w:p>
        </w:tc>
        <w:tc>
          <w:tcPr>
            <w:tcW w:w="2442" w:type="dxa"/>
            <w:gridSpan w:val="7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70E6795" w14:textId="77777777" w:rsidR="00D17261" w:rsidRDefault="001C7F05" w:rsidP="001C7F05">
            <w:pPr>
              <w:pStyle w:val="TableContents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憑證金額</w:t>
            </w:r>
          </w:p>
        </w:tc>
        <w:tc>
          <w:tcPr>
            <w:tcW w:w="320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EA877D9" w14:textId="77777777" w:rsidR="00D17261" w:rsidRDefault="001C7F05" w:rsidP="001C7F0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用途說明</w:t>
            </w:r>
          </w:p>
        </w:tc>
      </w:tr>
      <w:tr w:rsidR="00D17261" w14:paraId="151C151F" w14:textId="77777777">
        <w:tblPrEx>
          <w:tblCellMar>
            <w:top w:w="0" w:type="dxa"/>
            <w:bottom w:w="0" w:type="dxa"/>
          </w:tblCellMar>
        </w:tblPrEx>
        <w:tc>
          <w:tcPr>
            <w:tcW w:w="181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498EBEC" w14:textId="77777777" w:rsidR="00D17261" w:rsidRDefault="00D17261">
            <w:pPr>
              <w:pStyle w:val="TableContents"/>
              <w:spacing w:after="283"/>
              <w:jc w:val="center"/>
            </w:pPr>
          </w:p>
          <w:p w14:paraId="199F7ED3" w14:textId="77777777" w:rsidR="00D17261" w:rsidRDefault="00D17261">
            <w:pPr>
              <w:pStyle w:val="TableContents"/>
              <w:spacing w:after="283"/>
              <w:jc w:val="center"/>
            </w:pPr>
          </w:p>
          <w:p w14:paraId="16D12013" w14:textId="77777777" w:rsidR="00D17261" w:rsidRDefault="001C7F05">
            <w:pPr>
              <w:pStyle w:val="TableContents"/>
              <w:spacing w:after="283"/>
              <w:jc w:val="center"/>
            </w:pPr>
            <w:r>
              <w:t>4</w:t>
            </w:r>
          </w:p>
          <w:p w14:paraId="6FC82DF3" w14:textId="77777777" w:rsidR="00D17261" w:rsidRDefault="00D17261">
            <w:pPr>
              <w:pStyle w:val="TableContents"/>
              <w:spacing w:after="283"/>
              <w:jc w:val="center"/>
            </w:pPr>
          </w:p>
          <w:p w14:paraId="6D97B431" w14:textId="77777777" w:rsidR="00D17261" w:rsidRDefault="00D17261">
            <w:pPr>
              <w:pStyle w:val="TableContents"/>
              <w:spacing w:after="283"/>
              <w:jc w:val="center"/>
            </w:pPr>
          </w:p>
        </w:tc>
        <w:tc>
          <w:tcPr>
            <w:tcW w:w="2176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FE8B1CF" w14:textId="77777777" w:rsidR="00D17261" w:rsidRDefault="001C7F05">
            <w:pPr>
              <w:pStyle w:val="TableContents"/>
              <w:spacing w:after="283"/>
              <w:jc w:val="center"/>
            </w:pPr>
            <w:r>
              <w:t>消耗性器材</w:t>
            </w:r>
            <w:r>
              <w:t xml:space="preserve">                            (</w:t>
            </w:r>
            <w:r>
              <w:t>場地線</w:t>
            </w:r>
            <w:r>
              <w:t>)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CFA55B3" w14:textId="77777777" w:rsidR="00D17261" w:rsidRDefault="001C7F05" w:rsidP="001C7F0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佰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AB6857A" w14:textId="77777777" w:rsidR="00D17261" w:rsidRDefault="001C7F05" w:rsidP="001C7F0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拾</w:t>
            </w:r>
          </w:p>
        </w:tc>
        <w:tc>
          <w:tcPr>
            <w:tcW w:w="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72B5DCF" w14:textId="77777777" w:rsidR="00D17261" w:rsidRDefault="001C7F05" w:rsidP="001C7F0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萬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5BA826D" w14:textId="77777777" w:rsidR="00D17261" w:rsidRDefault="001C7F05" w:rsidP="001C7F0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仟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F2A5A39" w14:textId="77777777" w:rsidR="00D17261" w:rsidRDefault="001C7F05" w:rsidP="001C7F0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佰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6D4399E" w14:textId="77777777" w:rsidR="00D17261" w:rsidRDefault="001C7F05" w:rsidP="001C7F0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拾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6B30E14" w14:textId="77777777" w:rsidR="00D17261" w:rsidRDefault="001C7F05" w:rsidP="001C7F0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元</w:t>
            </w:r>
          </w:p>
        </w:tc>
        <w:tc>
          <w:tcPr>
            <w:tcW w:w="3203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E30117E" w14:textId="2A9D0798" w:rsidR="00D17261" w:rsidRDefault="001C7F05" w:rsidP="001C7F05">
            <w:pPr>
              <w:pStyle w:val="TableContents"/>
              <w:spacing w:after="283"/>
            </w:pPr>
            <w:r>
              <w:rPr>
                <w:rFonts w:ascii="標楷體" w:eastAsia="標楷體" w:hAnsi="標楷體"/>
                <w:sz w:val="28"/>
                <w:szCs w:val="28"/>
              </w:rPr>
              <w:t>辦理「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雲林縣斗協</w:t>
            </w:r>
            <w:r>
              <w:rPr>
                <w:rFonts w:ascii="標楷體" w:eastAsia="標楷體" w:hAnsi="標楷體"/>
                <w:sz w:val="28"/>
                <w:szCs w:val="28"/>
              </w:rPr>
              <w:t>115</w:t>
            </w:r>
            <w:r>
              <w:rPr>
                <w:rFonts w:ascii="標楷體" w:eastAsia="標楷體" w:hAnsi="標楷體"/>
                <w:sz w:val="28"/>
                <w:szCs w:val="28"/>
              </w:rPr>
              <w:t>年理事長盃槌球邀請賽暨社會福利宣導活動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」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/>
                <w:sz w:val="28"/>
                <w:szCs w:val="28"/>
              </w:rPr>
              <w:t>比賽用場地線</w:t>
            </w:r>
          </w:p>
        </w:tc>
      </w:tr>
      <w:tr w:rsidR="00D17261" w14:paraId="5C2267E1" w14:textId="77777777">
        <w:tblPrEx>
          <w:tblCellMar>
            <w:top w:w="0" w:type="dxa"/>
            <w:bottom w:w="0" w:type="dxa"/>
          </w:tblCellMar>
        </w:tblPrEx>
        <w:tc>
          <w:tcPr>
            <w:tcW w:w="1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716313F6" w14:textId="77777777" w:rsidR="00D17261" w:rsidRDefault="00D17261">
            <w:pPr>
              <w:widowControl/>
            </w:pPr>
          </w:p>
        </w:tc>
        <w:tc>
          <w:tcPr>
            <w:tcW w:w="2176" w:type="dxa"/>
            <w:gridSpan w:val="2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101AC12" w14:textId="77777777" w:rsidR="00D17261" w:rsidRDefault="00D17261">
            <w:pPr>
              <w:widowControl/>
            </w:pP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832F100" w14:textId="77777777" w:rsidR="00D17261" w:rsidRDefault="001C7F05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5546B44" w14:textId="77777777" w:rsidR="00D17261" w:rsidRDefault="001C7F05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2A3BB9C" w14:textId="77777777" w:rsidR="00D17261" w:rsidRDefault="001C7F05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E613A72" w14:textId="77777777" w:rsidR="00D17261" w:rsidRDefault="001C7F05">
            <w:pPr>
              <w:pStyle w:val="TableContents"/>
              <w:spacing w:after="283"/>
              <w:jc w:val="center"/>
            </w:pPr>
            <w:r>
              <w:t>5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30BFB09" w14:textId="77777777" w:rsidR="00D17261" w:rsidRDefault="001C7F05">
            <w:pPr>
              <w:pStyle w:val="TableContents"/>
              <w:spacing w:after="283"/>
              <w:jc w:val="center"/>
            </w:pPr>
            <w:r>
              <w:t>0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DAA5704" w14:textId="77777777" w:rsidR="00D17261" w:rsidRDefault="001C7F05">
            <w:pPr>
              <w:pStyle w:val="TableContents"/>
              <w:spacing w:after="283"/>
              <w:jc w:val="center"/>
            </w:pPr>
            <w:r>
              <w:t>0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AD930FC" w14:textId="77777777" w:rsidR="00D17261" w:rsidRDefault="001C7F05">
            <w:pPr>
              <w:pStyle w:val="TableContents"/>
              <w:spacing w:after="283"/>
              <w:jc w:val="center"/>
            </w:pPr>
            <w:r>
              <w:t>0</w:t>
            </w:r>
          </w:p>
        </w:tc>
        <w:tc>
          <w:tcPr>
            <w:tcW w:w="3203" w:type="dxa"/>
            <w:gridSpan w:val="2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9390931" w14:textId="77777777" w:rsidR="00D17261" w:rsidRDefault="00D17261">
            <w:pPr>
              <w:widowControl/>
            </w:pPr>
          </w:p>
        </w:tc>
      </w:tr>
      <w:tr w:rsidR="00D17261" w14:paraId="092D9E37" w14:textId="77777777" w:rsidTr="001C7F05">
        <w:tblPrEx>
          <w:tblCellMar>
            <w:top w:w="0" w:type="dxa"/>
            <w:bottom w:w="0" w:type="dxa"/>
          </w:tblCellMar>
        </w:tblPrEx>
        <w:tc>
          <w:tcPr>
            <w:tcW w:w="219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EF7FCBB" w14:textId="77777777" w:rsidR="00D17261" w:rsidRDefault="001C7F05" w:rsidP="001C7F05">
            <w:pPr>
              <w:pStyle w:val="TableContents"/>
              <w:jc w:val="center"/>
            </w:pPr>
            <w:r>
              <w:rPr>
                <w:b/>
              </w:rPr>
              <w:t>主辦人</w:t>
            </w:r>
            <w:r>
              <w:rPr>
                <w:b/>
              </w:rPr>
              <w:t>/</w:t>
            </w:r>
            <w:r>
              <w:rPr>
                <w:b/>
              </w:rPr>
              <w:t>經手人</w:t>
            </w:r>
          </w:p>
        </w:tc>
        <w:tc>
          <w:tcPr>
            <w:tcW w:w="2495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AA74B2D" w14:textId="77777777" w:rsidR="00D17261" w:rsidRDefault="001C7F05" w:rsidP="001C7F0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會計</w:t>
            </w:r>
          </w:p>
        </w:tc>
        <w:tc>
          <w:tcPr>
            <w:tcW w:w="2558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EFBF4DB" w14:textId="77777777" w:rsidR="00D17261" w:rsidRDefault="001C7F05" w:rsidP="001C7F0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常務監事</w:t>
            </w:r>
          </w:p>
        </w:tc>
        <w:tc>
          <w:tcPr>
            <w:tcW w:w="23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2ED6AF9" w14:textId="77777777" w:rsidR="00D17261" w:rsidRDefault="001C7F05" w:rsidP="001C7F05">
            <w:pPr>
              <w:pStyle w:val="TableContents"/>
              <w:jc w:val="center"/>
            </w:pPr>
            <w:r>
              <w:rPr>
                <w:b/>
              </w:rPr>
              <w:t>負責人</w:t>
            </w:r>
            <w:r>
              <w:rPr>
                <w:b/>
              </w:rPr>
              <w:t>/</w:t>
            </w:r>
            <w:r>
              <w:rPr>
                <w:b/>
              </w:rPr>
              <w:t>理事長</w:t>
            </w:r>
          </w:p>
        </w:tc>
      </w:tr>
      <w:tr w:rsidR="00D17261" w14:paraId="23BB24F5" w14:textId="77777777">
        <w:tblPrEx>
          <w:tblCellMar>
            <w:top w:w="0" w:type="dxa"/>
            <w:bottom w:w="0" w:type="dxa"/>
          </w:tblCellMar>
        </w:tblPrEx>
        <w:trPr>
          <w:trHeight w:val="1274"/>
        </w:trPr>
        <w:tc>
          <w:tcPr>
            <w:tcW w:w="219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61B4998" w14:textId="77777777" w:rsidR="00D17261" w:rsidRDefault="00D17261">
            <w:pPr>
              <w:pStyle w:val="TableContents"/>
              <w:spacing w:after="283"/>
              <w:jc w:val="center"/>
            </w:pPr>
          </w:p>
        </w:tc>
        <w:tc>
          <w:tcPr>
            <w:tcW w:w="2495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FE32D1A" w14:textId="77777777" w:rsidR="00D17261" w:rsidRDefault="00D17261">
            <w:pPr>
              <w:pStyle w:val="TableContents"/>
              <w:spacing w:after="283"/>
              <w:jc w:val="center"/>
            </w:pPr>
          </w:p>
        </w:tc>
        <w:tc>
          <w:tcPr>
            <w:tcW w:w="2558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94612F7" w14:textId="77777777" w:rsidR="00D17261" w:rsidRDefault="00D17261">
            <w:pPr>
              <w:pStyle w:val="TableContents"/>
              <w:spacing w:after="283"/>
              <w:jc w:val="center"/>
            </w:pPr>
          </w:p>
        </w:tc>
        <w:tc>
          <w:tcPr>
            <w:tcW w:w="23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052635F" w14:textId="77777777" w:rsidR="00D17261" w:rsidRDefault="00D17261">
            <w:pPr>
              <w:pStyle w:val="TableContents"/>
              <w:spacing w:after="283"/>
              <w:jc w:val="center"/>
            </w:pPr>
          </w:p>
        </w:tc>
      </w:tr>
      <w:tr w:rsidR="00D17261" w14:paraId="0D9702B6" w14:textId="77777777">
        <w:tblPrEx>
          <w:tblCellMar>
            <w:top w:w="0" w:type="dxa"/>
            <w:bottom w:w="0" w:type="dxa"/>
          </w:tblCellMar>
        </w:tblPrEx>
        <w:tc>
          <w:tcPr>
            <w:tcW w:w="18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57EC7" w14:textId="77777777" w:rsidR="00D17261" w:rsidRDefault="00D17261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D85D6" w14:textId="77777777" w:rsidR="00D17261" w:rsidRDefault="00D17261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8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45203" w14:textId="77777777" w:rsidR="00D17261" w:rsidRDefault="00D17261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B0CD1" w14:textId="77777777" w:rsidR="00D17261" w:rsidRDefault="00D17261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76B97" w14:textId="77777777" w:rsidR="00D17261" w:rsidRDefault="00D17261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76C80" w14:textId="77777777" w:rsidR="00D17261" w:rsidRDefault="00D17261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A52DF" w14:textId="77777777" w:rsidR="00D17261" w:rsidRDefault="00D17261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A3630" w14:textId="77777777" w:rsidR="00D17261" w:rsidRDefault="00D17261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DAEF9" w14:textId="77777777" w:rsidR="00D17261" w:rsidRDefault="00D17261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E50A3" w14:textId="77777777" w:rsidR="00D17261" w:rsidRDefault="00D17261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8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85050" w14:textId="77777777" w:rsidR="00D17261" w:rsidRDefault="00D17261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3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DD165" w14:textId="77777777" w:rsidR="00D17261" w:rsidRDefault="00D17261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754FACB2" w14:textId="77777777" w:rsidR="00D17261" w:rsidRDefault="001C7F05">
      <w:pPr>
        <w:pStyle w:val="Textbody"/>
        <w:jc w:val="center"/>
      </w:pPr>
      <w:r>
        <w:rPr>
          <w:b/>
        </w:rPr>
        <w:t>--------------</w:t>
      </w:r>
      <w:r>
        <w:rPr>
          <w:b/>
        </w:rPr>
        <w:t>憑</w:t>
      </w:r>
      <w:r>
        <w:rPr>
          <w:b/>
        </w:rPr>
        <w:t>------------</w:t>
      </w:r>
      <w:r>
        <w:rPr>
          <w:b/>
        </w:rPr>
        <w:t>證</w:t>
      </w:r>
      <w:r>
        <w:rPr>
          <w:b/>
        </w:rPr>
        <w:t>----------</w:t>
      </w:r>
      <w:r>
        <w:rPr>
          <w:b/>
        </w:rPr>
        <w:t>黏</w:t>
      </w:r>
      <w:r>
        <w:rPr>
          <w:b/>
        </w:rPr>
        <w:t>----------</w:t>
      </w:r>
      <w:r>
        <w:rPr>
          <w:b/>
        </w:rPr>
        <w:t>貼</w:t>
      </w:r>
      <w:r>
        <w:rPr>
          <w:b/>
        </w:rPr>
        <w:t>----------</w:t>
      </w:r>
      <w:r>
        <w:rPr>
          <w:b/>
        </w:rPr>
        <w:t>處</w:t>
      </w:r>
      <w:r>
        <w:rPr>
          <w:b/>
        </w:rPr>
        <w:t>---------------</w:t>
      </w:r>
    </w:p>
    <w:p w14:paraId="0CA12BCB" w14:textId="77777777" w:rsidR="00D17261" w:rsidRDefault="00D17261">
      <w:pPr>
        <w:pStyle w:val="Textbody"/>
        <w:jc w:val="center"/>
      </w:pPr>
    </w:p>
    <w:sectPr w:rsidR="00D1726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031C3" w14:textId="77777777" w:rsidR="001C7F05" w:rsidRDefault="001C7F05">
      <w:r>
        <w:separator/>
      </w:r>
    </w:p>
  </w:endnote>
  <w:endnote w:type="continuationSeparator" w:id="0">
    <w:p w14:paraId="3D552401" w14:textId="77777777" w:rsidR="001C7F05" w:rsidRDefault="001C7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B6AA8" w14:textId="77777777" w:rsidR="001C7F05" w:rsidRDefault="001C7F05">
      <w:r>
        <w:rPr>
          <w:color w:val="000000"/>
        </w:rPr>
        <w:separator/>
      </w:r>
    </w:p>
  </w:footnote>
  <w:footnote w:type="continuationSeparator" w:id="0">
    <w:p w14:paraId="2B316DBD" w14:textId="77777777" w:rsidR="001C7F05" w:rsidRDefault="001C7F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4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17261"/>
    <w:rsid w:val="001C7F05"/>
    <w:rsid w:val="006D298A"/>
    <w:rsid w:val="00D1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0F18E"/>
  <w15:docId w15:val="{C9171BB3-22FC-45C2-87E7-85FFF295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header"/>
    <w:basedOn w:val="a"/>
    <w:link w:val="a6"/>
    <w:uiPriority w:val="99"/>
    <w:unhideWhenUsed/>
    <w:rsid w:val="001C7F05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6">
    <w:name w:val="頁首 字元"/>
    <w:basedOn w:val="a0"/>
    <w:link w:val="a5"/>
    <w:uiPriority w:val="99"/>
    <w:rsid w:val="001C7F05"/>
    <w:rPr>
      <w:rFonts w:cs="Mangal"/>
      <w:sz w:val="20"/>
      <w:szCs w:val="18"/>
    </w:rPr>
  </w:style>
  <w:style w:type="paragraph" w:styleId="a7">
    <w:name w:val="footer"/>
    <w:basedOn w:val="a"/>
    <w:link w:val="a8"/>
    <w:uiPriority w:val="99"/>
    <w:unhideWhenUsed/>
    <w:rsid w:val="001C7F05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8">
    <w:name w:val="頁尾 字元"/>
    <w:basedOn w:val="a0"/>
    <w:link w:val="a7"/>
    <w:uiPriority w:val="99"/>
    <w:rsid w:val="001C7F05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林美霞</dc:creator>
  <cp:lastModifiedBy>林美霞</cp:lastModifiedBy>
  <cp:revision>2</cp:revision>
  <dcterms:created xsi:type="dcterms:W3CDTF">2026-09-22T02:07:00Z</dcterms:created>
  <dcterms:modified xsi:type="dcterms:W3CDTF">2026-09-22T02:07:00Z</dcterms:modified>
</cp:coreProperties>
</file>