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926B" w14:textId="77777777" w:rsidR="0011640D" w:rsidRDefault="00EB47EF">
      <w:pPr>
        <w:pStyle w:val="Textbody"/>
        <w:jc w:val="center"/>
      </w:pPr>
      <w:r>
        <w:t> </w:t>
      </w:r>
    </w:p>
    <w:p w14:paraId="0018B471" w14:textId="77777777" w:rsidR="0011640D" w:rsidRDefault="00EB47EF">
      <w:pPr>
        <w:pStyle w:val="Textbody"/>
        <w:jc w:val="center"/>
      </w:pPr>
      <w:r>
        <w:rPr>
          <w:b/>
          <w:sz w:val="32"/>
          <w:u w:val="single"/>
        </w:rPr>
        <w:t>雲林縣斗六槌球協會</w:t>
      </w:r>
    </w:p>
    <w:p w14:paraId="4ECF14EA" w14:textId="77777777" w:rsidR="0011640D" w:rsidRDefault="00EB47EF">
      <w:pPr>
        <w:pStyle w:val="Textbody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支出憑證黏貼單</w:t>
      </w:r>
    </w:p>
    <w:p w14:paraId="796221E2" w14:textId="77777777" w:rsidR="0011640D" w:rsidRDefault="00EB47EF">
      <w:pPr>
        <w:pStyle w:val="Textbody"/>
        <w:jc w:val="center"/>
      </w:pPr>
      <w: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7"/>
        <w:gridCol w:w="375"/>
        <w:gridCol w:w="1801"/>
        <w:gridCol w:w="347"/>
        <w:gridCol w:w="347"/>
        <w:gridCol w:w="360"/>
        <w:gridCol w:w="347"/>
        <w:gridCol w:w="347"/>
        <w:gridCol w:w="347"/>
        <w:gridCol w:w="347"/>
        <w:gridCol w:w="810"/>
        <w:gridCol w:w="2393"/>
      </w:tblGrid>
      <w:tr w:rsidR="0011640D" w14:paraId="14B0E673" w14:textId="77777777" w:rsidTr="00EB47EF">
        <w:tblPrEx>
          <w:tblCellMar>
            <w:top w:w="0" w:type="dxa"/>
            <w:bottom w:w="0" w:type="dxa"/>
          </w:tblCellMar>
        </w:tblPrEx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AD084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憑證編號</w:t>
            </w:r>
          </w:p>
        </w:tc>
        <w:tc>
          <w:tcPr>
            <w:tcW w:w="217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DDE23B5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預算項目</w:t>
            </w:r>
          </w:p>
        </w:tc>
        <w:tc>
          <w:tcPr>
            <w:tcW w:w="2442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E0CA2BB" w14:textId="77777777" w:rsidR="0011640D" w:rsidRDefault="00EB47EF" w:rsidP="00EB47EF">
            <w:pPr>
              <w:pStyle w:val="TableContents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憑證金額</w:t>
            </w:r>
          </w:p>
        </w:tc>
        <w:tc>
          <w:tcPr>
            <w:tcW w:w="320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5CBC0D1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用途說明</w:t>
            </w:r>
          </w:p>
        </w:tc>
      </w:tr>
      <w:tr w:rsidR="0011640D" w14:paraId="5ECDA9F4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6185790E" w14:textId="77777777" w:rsidR="0011640D" w:rsidRDefault="0011640D">
            <w:pPr>
              <w:pStyle w:val="TableContents"/>
              <w:spacing w:after="283"/>
              <w:jc w:val="center"/>
            </w:pPr>
          </w:p>
          <w:p w14:paraId="5881FF87" w14:textId="77777777" w:rsidR="0011640D" w:rsidRDefault="0011640D">
            <w:pPr>
              <w:pStyle w:val="TableContents"/>
              <w:spacing w:after="283"/>
              <w:jc w:val="center"/>
            </w:pPr>
          </w:p>
          <w:p w14:paraId="0E34B809" w14:textId="77777777" w:rsidR="0011640D" w:rsidRDefault="00EB47EF">
            <w:pPr>
              <w:pStyle w:val="TableContents"/>
              <w:spacing w:after="283"/>
              <w:jc w:val="center"/>
            </w:pPr>
            <w:r>
              <w:t>3</w:t>
            </w:r>
          </w:p>
          <w:p w14:paraId="1784EA84" w14:textId="77777777" w:rsidR="0011640D" w:rsidRDefault="0011640D">
            <w:pPr>
              <w:pStyle w:val="TableContents"/>
              <w:spacing w:after="283"/>
              <w:jc w:val="center"/>
            </w:pPr>
          </w:p>
          <w:p w14:paraId="61259B19" w14:textId="77777777" w:rsidR="0011640D" w:rsidRDefault="0011640D">
            <w:pPr>
              <w:pStyle w:val="TableContents"/>
              <w:spacing w:after="283"/>
              <w:jc w:val="center"/>
            </w:pPr>
          </w:p>
        </w:tc>
        <w:tc>
          <w:tcPr>
            <w:tcW w:w="2176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ABC036B" w14:textId="77777777" w:rsidR="0011640D" w:rsidRDefault="00EB47EF">
            <w:pPr>
              <w:pStyle w:val="TableContents"/>
              <w:spacing w:after="283"/>
              <w:jc w:val="center"/>
            </w:pPr>
            <w:r>
              <w:t>便當</w:t>
            </w:r>
            <w:r>
              <w:t>(</w:t>
            </w:r>
            <w:r>
              <w:t>誤餐費</w:t>
            </w:r>
            <w:r>
              <w:t>)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9DC0AF2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99CAF1F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AF6FD7E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萬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067C4AE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仟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7F1356E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B9B9E4B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C147B35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元</w:t>
            </w:r>
          </w:p>
        </w:tc>
        <w:tc>
          <w:tcPr>
            <w:tcW w:w="320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8C7A9E6" w14:textId="7BC039EA" w:rsidR="0011640D" w:rsidRDefault="00EB47EF" w:rsidP="00EB47EF">
            <w:pPr>
              <w:pStyle w:val="TableContents"/>
              <w:spacing w:after="283"/>
            </w:pPr>
            <w:r>
              <w:rPr>
                <w:rFonts w:ascii="標楷體" w:eastAsia="標楷體" w:hAnsi="標楷體"/>
                <w:sz w:val="28"/>
                <w:szCs w:val="28"/>
              </w:rPr>
              <w:t>辦理「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雲林縣斗協</w:t>
            </w:r>
            <w:r>
              <w:rPr>
                <w:rFonts w:ascii="標楷體" w:eastAsia="標楷體" w:hAnsi="標楷體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sz w:val="28"/>
                <w:szCs w:val="28"/>
              </w:rPr>
              <w:t>年理事長盃槌球邀請賽暨社會福利宣導活動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sz w:val="28"/>
                <w:szCs w:val="28"/>
              </w:rPr>
              <w:t>參加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 w:hAnsi="標楷體"/>
                <w:sz w:val="28"/>
                <w:szCs w:val="28"/>
              </w:rPr>
              <w:t>球員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/>
                <w:sz w:val="28"/>
                <w:szCs w:val="28"/>
              </w:rPr>
              <w:t>工作人員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>
              <w:rPr>
                <w:rFonts w:ascii="標楷體" w:eastAsia="標楷體" w:hAnsi="標楷體"/>
                <w:sz w:val="28"/>
                <w:szCs w:val="28"/>
              </w:rPr>
              <w:t>來賓</w:t>
            </w:r>
            <w:r>
              <w:rPr>
                <w:rFonts w:ascii="標楷體" w:eastAsia="標楷體" w:hAnsi="標楷體"/>
                <w:sz w:val="28"/>
                <w:szCs w:val="28"/>
              </w:rPr>
              <w:t>使用</w:t>
            </w:r>
          </w:p>
        </w:tc>
      </w:tr>
      <w:tr w:rsidR="0011640D" w14:paraId="5CFF4D7F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2FDE7D6" w14:textId="77777777" w:rsidR="0011640D" w:rsidRDefault="0011640D">
            <w:pPr>
              <w:widowControl/>
            </w:pPr>
          </w:p>
        </w:tc>
        <w:tc>
          <w:tcPr>
            <w:tcW w:w="2176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1B3A953" w14:textId="77777777" w:rsidR="0011640D" w:rsidRDefault="0011640D">
            <w:pPr>
              <w:widowControl/>
            </w:pP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473B1EA" w14:textId="77777777" w:rsidR="0011640D" w:rsidRDefault="00EB47EF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57D32E6" w14:textId="77777777" w:rsidR="0011640D" w:rsidRDefault="00EB47EF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F169A0A" w14:textId="77777777" w:rsidR="0011640D" w:rsidRDefault="00EB47EF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1204E79" w14:textId="77777777" w:rsidR="0011640D" w:rsidRDefault="00EB47EF">
            <w:pPr>
              <w:pStyle w:val="TableContents"/>
              <w:spacing w:after="283"/>
              <w:jc w:val="center"/>
            </w:pPr>
            <w:r>
              <w:t>8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F6F2D75" w14:textId="77777777" w:rsidR="0011640D" w:rsidRDefault="00EB47EF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72FAF81" w14:textId="77777777" w:rsidR="0011640D" w:rsidRDefault="00EB47EF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B6CD089" w14:textId="77777777" w:rsidR="0011640D" w:rsidRDefault="00EB47EF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203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8890E89" w14:textId="77777777" w:rsidR="0011640D" w:rsidRDefault="0011640D">
            <w:pPr>
              <w:widowControl/>
            </w:pPr>
          </w:p>
        </w:tc>
      </w:tr>
      <w:tr w:rsidR="0011640D" w14:paraId="093D5F03" w14:textId="77777777">
        <w:tblPrEx>
          <w:tblCellMar>
            <w:top w:w="0" w:type="dxa"/>
            <w:bottom w:w="0" w:type="dxa"/>
          </w:tblCellMar>
        </w:tblPrEx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94CF606" w14:textId="77777777" w:rsidR="0011640D" w:rsidRDefault="00EB47EF" w:rsidP="00EB47EF">
            <w:pPr>
              <w:pStyle w:val="TableContents"/>
              <w:jc w:val="center"/>
            </w:pPr>
            <w:r>
              <w:rPr>
                <w:b/>
              </w:rPr>
              <w:t>主辦人</w:t>
            </w:r>
            <w:r>
              <w:rPr>
                <w:b/>
              </w:rPr>
              <w:t>/</w:t>
            </w:r>
            <w:r>
              <w:rPr>
                <w:b/>
              </w:rPr>
              <w:t>經手人</w:t>
            </w: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8872BCF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會計</w:t>
            </w: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A85FB1" w14:textId="77777777" w:rsidR="0011640D" w:rsidRDefault="00EB47EF" w:rsidP="00EB47EF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常務監事</w:t>
            </w: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A6BEBAF" w14:textId="77777777" w:rsidR="0011640D" w:rsidRDefault="00EB47EF" w:rsidP="00EB47EF">
            <w:pPr>
              <w:pStyle w:val="TableContents"/>
            </w:pPr>
            <w:r>
              <w:rPr>
                <w:b/>
              </w:rPr>
              <w:t>負責人</w:t>
            </w:r>
            <w:r>
              <w:rPr>
                <w:b/>
              </w:rPr>
              <w:t>/</w:t>
            </w:r>
            <w:r>
              <w:rPr>
                <w:b/>
              </w:rPr>
              <w:t>理事長</w:t>
            </w:r>
          </w:p>
        </w:tc>
      </w:tr>
      <w:tr w:rsidR="0011640D" w14:paraId="79DB085E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2729FAE" w14:textId="77777777" w:rsidR="0011640D" w:rsidRDefault="0011640D">
            <w:pPr>
              <w:pStyle w:val="TableContents"/>
              <w:spacing w:after="283"/>
              <w:jc w:val="center"/>
            </w:pP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264826B" w14:textId="77777777" w:rsidR="0011640D" w:rsidRDefault="0011640D">
            <w:pPr>
              <w:pStyle w:val="TableContents"/>
              <w:spacing w:after="283"/>
              <w:jc w:val="center"/>
            </w:pP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4EC2327" w14:textId="77777777" w:rsidR="0011640D" w:rsidRDefault="0011640D">
            <w:pPr>
              <w:pStyle w:val="TableContents"/>
              <w:spacing w:after="283"/>
              <w:jc w:val="center"/>
            </w:pP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20D78AB" w14:textId="77777777" w:rsidR="0011640D" w:rsidRDefault="0011640D">
            <w:pPr>
              <w:pStyle w:val="TableContents"/>
              <w:spacing w:after="283"/>
              <w:jc w:val="center"/>
            </w:pPr>
          </w:p>
        </w:tc>
      </w:tr>
      <w:tr w:rsidR="0011640D" w14:paraId="32A27558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CEC97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532B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8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C6B32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1716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76A22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F443C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A03D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53A79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10687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44953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DDEBB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3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5CC9" w14:textId="77777777" w:rsidR="0011640D" w:rsidRDefault="0011640D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1D7C8138" w14:textId="77777777" w:rsidR="0011640D" w:rsidRDefault="00EB47EF">
      <w:pPr>
        <w:pStyle w:val="Textbody"/>
        <w:jc w:val="center"/>
      </w:pPr>
      <w:r>
        <w:rPr>
          <w:b/>
        </w:rPr>
        <w:t>--------------</w:t>
      </w:r>
      <w:r>
        <w:rPr>
          <w:b/>
        </w:rPr>
        <w:t>憑</w:t>
      </w:r>
      <w:r>
        <w:rPr>
          <w:b/>
        </w:rPr>
        <w:t>------------</w:t>
      </w:r>
      <w:r>
        <w:rPr>
          <w:b/>
        </w:rPr>
        <w:t>證</w:t>
      </w:r>
      <w:r>
        <w:rPr>
          <w:b/>
        </w:rPr>
        <w:t>----------</w:t>
      </w:r>
      <w:r>
        <w:rPr>
          <w:b/>
        </w:rPr>
        <w:t>黏</w:t>
      </w:r>
      <w:r>
        <w:rPr>
          <w:b/>
        </w:rPr>
        <w:t>----------</w:t>
      </w:r>
      <w:r>
        <w:rPr>
          <w:b/>
        </w:rPr>
        <w:t>貼</w:t>
      </w:r>
      <w:r>
        <w:rPr>
          <w:b/>
        </w:rPr>
        <w:t>----------</w:t>
      </w:r>
      <w:r>
        <w:rPr>
          <w:b/>
        </w:rPr>
        <w:t>處</w:t>
      </w:r>
      <w:r>
        <w:rPr>
          <w:b/>
        </w:rPr>
        <w:t>---------------</w:t>
      </w:r>
    </w:p>
    <w:p w14:paraId="4C76096D" w14:textId="77777777" w:rsidR="0011640D" w:rsidRDefault="0011640D">
      <w:pPr>
        <w:pStyle w:val="Textbody"/>
        <w:jc w:val="center"/>
      </w:pPr>
    </w:p>
    <w:sectPr w:rsidR="0011640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6FB3B" w14:textId="77777777" w:rsidR="00EB47EF" w:rsidRDefault="00EB47EF">
      <w:r>
        <w:separator/>
      </w:r>
    </w:p>
  </w:endnote>
  <w:endnote w:type="continuationSeparator" w:id="0">
    <w:p w14:paraId="4197C6E6" w14:textId="77777777" w:rsidR="00EB47EF" w:rsidRDefault="00EB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28FB1" w14:textId="77777777" w:rsidR="00EB47EF" w:rsidRDefault="00EB47EF">
      <w:r>
        <w:rPr>
          <w:color w:val="000000"/>
        </w:rPr>
        <w:separator/>
      </w:r>
    </w:p>
  </w:footnote>
  <w:footnote w:type="continuationSeparator" w:id="0">
    <w:p w14:paraId="5429069E" w14:textId="77777777" w:rsidR="00EB47EF" w:rsidRDefault="00EB4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640D"/>
    <w:rsid w:val="0011640D"/>
    <w:rsid w:val="006D298A"/>
    <w:rsid w:val="00EB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2E706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a"/>
    <w:link w:val="a6"/>
    <w:uiPriority w:val="99"/>
    <w:unhideWhenUsed/>
    <w:rsid w:val="00EB47EF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EB47EF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EB47EF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EB47EF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2026-09-22T02:05:00Z</dcterms:created>
  <dcterms:modified xsi:type="dcterms:W3CDTF">2026-09-22T02:05:00Z</dcterms:modified>
</cp:coreProperties>
</file>